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965EDF">
        <w:rPr>
          <w:rFonts w:cs="Times New Roman"/>
          <w:sz w:val="22"/>
        </w:rPr>
        <w:t>23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</w:rPr>
        <w:t>районном конкурсе</w:t>
      </w:r>
      <w:r w:rsidR="002B5551">
        <w:rPr>
          <w:rFonts w:cs="Times New Roman"/>
          <w:sz w:val="22"/>
        </w:rPr>
        <w:t xml:space="preserve"> </w:t>
      </w:r>
      <w:r w:rsidR="00965EDF">
        <w:rPr>
          <w:rFonts w:cs="Times New Roman"/>
          <w:sz w:val="22"/>
        </w:rPr>
        <w:t>хореографического искусства «Танцующий район», посвященного году Педагога и наставника в России, Году молодежи в Республике Хакасия и Международному Дню танца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DA0134">
        <w:rPr>
          <w:rFonts w:cs="Times New Roman"/>
          <w:sz w:val="22"/>
        </w:rPr>
        <w:t>6</w:t>
      </w:r>
      <w:r>
        <w:rPr>
          <w:rFonts w:cs="Times New Roman"/>
          <w:sz w:val="22"/>
        </w:rPr>
        <w:t xml:space="preserve"> о выделении автомобиля для поездки в </w:t>
      </w:r>
      <w:r w:rsidR="00084C84">
        <w:rPr>
          <w:rFonts w:cs="Times New Roman"/>
          <w:sz w:val="22"/>
        </w:rPr>
        <w:t>с. Белый Яр</w:t>
      </w:r>
      <w:r>
        <w:rPr>
          <w:rFonts w:cs="Times New Roman"/>
          <w:sz w:val="22"/>
        </w:rPr>
        <w:t xml:space="preserve">, для </w:t>
      </w:r>
      <w:r w:rsidR="00DA0134" w:rsidRPr="00FC7E74">
        <w:rPr>
          <w:rFonts w:cs="Times New Roman"/>
          <w:sz w:val="22"/>
        </w:rPr>
        <w:t>участия</w:t>
      </w:r>
      <w:r w:rsidR="00DA0134">
        <w:rPr>
          <w:rFonts w:cs="Times New Roman"/>
          <w:sz w:val="22"/>
        </w:rPr>
        <w:t xml:space="preserve"> в районном конкурсе хореографического искусства «Танцующий район», посвященного году Педагога и наставника в России, Году молодежи в Республике Хакасия и Международному Дню танца</w:t>
      </w:r>
      <w:proofErr w:type="gramEnd"/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EE73D9">
        <w:rPr>
          <w:rFonts w:cs="Times New Roman"/>
          <w:sz w:val="22"/>
        </w:rPr>
        <w:t>28</w:t>
      </w:r>
      <w:r w:rsidR="00224C2B">
        <w:rPr>
          <w:rFonts w:cs="Times New Roman"/>
          <w:sz w:val="22"/>
        </w:rPr>
        <w:t>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>в период с 08-00 до 17-00 часов</w:t>
      </w:r>
      <w:r w:rsidR="00D67D25">
        <w:rPr>
          <w:rFonts w:cs="Times New Roman"/>
          <w:sz w:val="22"/>
        </w:rPr>
        <w:t>.</w:t>
      </w:r>
    </w:p>
    <w:p w:rsidR="00172703" w:rsidRPr="00D87765" w:rsidRDefault="00DA0134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bCs/>
          <w:sz w:val="22"/>
        </w:rPr>
        <w:t>ГАЗ 322132</w:t>
      </w:r>
      <w:r w:rsidR="00D87765" w:rsidRPr="00D87765">
        <w:rPr>
          <w:bCs/>
          <w:sz w:val="22"/>
        </w:rPr>
        <w:t xml:space="preserve">  государственный номер</w:t>
      </w:r>
      <w:proofErr w:type="gramStart"/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А</w:t>
      </w:r>
      <w:proofErr w:type="gramEnd"/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506</w:t>
      </w:r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УУ</w:t>
      </w:r>
      <w:r w:rsidR="00D87765"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>с. 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EE73D9">
        <w:rPr>
          <w:rFonts w:cs="Times New Roman"/>
          <w:sz w:val="22"/>
        </w:rPr>
        <w:t>28</w:t>
      </w:r>
      <w:r w:rsidR="0012313E">
        <w:rPr>
          <w:rFonts w:cs="Times New Roman"/>
          <w:sz w:val="22"/>
        </w:rPr>
        <w:t>.04.2023 года</w:t>
      </w:r>
      <w:r w:rsidR="00224C2B">
        <w:rPr>
          <w:rFonts w:cs="Times New Roman"/>
          <w:sz w:val="22"/>
        </w:rPr>
        <w:t>:</w:t>
      </w:r>
      <w:proofErr w:type="gramEnd"/>
    </w:p>
    <w:p w:rsidR="00A44AD7" w:rsidRPr="00FC7E74" w:rsidRDefault="00DA0134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Вейт</w:t>
      </w:r>
      <w:proofErr w:type="spellEnd"/>
      <w:r>
        <w:rPr>
          <w:rFonts w:cs="Times New Roman"/>
          <w:sz w:val="22"/>
        </w:rPr>
        <w:t xml:space="preserve"> Андрея Александровича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446495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Вейт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80464"/>
    <w:rsid w:val="00393615"/>
    <w:rsid w:val="003C0559"/>
    <w:rsid w:val="003C2ED1"/>
    <w:rsid w:val="00426040"/>
    <w:rsid w:val="00446495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941750"/>
    <w:rsid w:val="00951B64"/>
    <w:rsid w:val="00965EDF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75FF9"/>
    <w:rsid w:val="00CF1319"/>
    <w:rsid w:val="00D453AA"/>
    <w:rsid w:val="00D4590E"/>
    <w:rsid w:val="00D616FA"/>
    <w:rsid w:val="00D67D25"/>
    <w:rsid w:val="00D8628E"/>
    <w:rsid w:val="00D87765"/>
    <w:rsid w:val="00DA0134"/>
    <w:rsid w:val="00DA3C6E"/>
    <w:rsid w:val="00DC738A"/>
    <w:rsid w:val="00DD6B48"/>
    <w:rsid w:val="00DD7397"/>
    <w:rsid w:val="00DF7B38"/>
    <w:rsid w:val="00E47869"/>
    <w:rsid w:val="00E6647E"/>
    <w:rsid w:val="00EB1783"/>
    <w:rsid w:val="00EB375A"/>
    <w:rsid w:val="00ED0ACA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LG7QHL45wS1ift2FoKyMtdT3aXM=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PUQxD8EL0p/tlB8ay403fVbOzPEgaDp2D2/oc5pGWcBYft6iBd4uWpmDb8TdTar98DdEwRu8
    N4PKf6teOvmPAc3FBwRsEFW4anPq7w8t4+ZhbHGAd56sTKwojqvK4Hk/aagzRkOo0ARAdt4b
    p+6zARCgPz3EcebMmqad0dMvNfA=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yt8MAs0tnYbwt5sH+YtGhFYonHU=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TWX5Q4LtsynLSzpf+91fNo8vc18=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2023-05-02T03:34:21Z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221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2023-05-02T03:32:00Z</cp:lastPrinted>
  <dcterms:created xsi:type="dcterms:W3CDTF">2019-03-21T06:23:00Z</dcterms:created>
  <dcterms:modified xsi:type="dcterms:W3CDTF">2023-05-02T03:34:00Z</dcterms:modified>
</cp:coreProperties>
</file>